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kern w:val="28"/>
        </w:rPr>
        <w:id w:val="-240795504"/>
      </w:sdtPr>
      <w:sdtEndPr>
        <w:rPr>
          <w:kern w:val="0"/>
          <w:sz w:val="56"/>
        </w:rPr>
      </w:sdtEndPr>
      <w:sdtContent>
        <w:p w:rsidR="003E5E36" w:rsidRDefault="0047724C">
          <w:pPr>
            <w:rPr>
              <w:kern w:val="28"/>
            </w:rPr>
          </w:pPr>
          <w:r>
            <w:rPr>
              <w:noProof/>
              <w:kern w:val="28"/>
            </w:rPr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5468236</wp:posOffset>
                </wp:positionH>
                <wp:positionV relativeFrom="paragraph">
                  <wp:posOffset>4667</wp:posOffset>
                </wp:positionV>
                <wp:extent cx="897141" cy="1040765"/>
                <wp:effectExtent l="0" t="0" r="0" b="6985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045" cy="1046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7724C">
            <w:rPr>
              <w:noProof/>
              <w:kern w:val="28"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3102</wp:posOffset>
                </wp:positionH>
                <wp:positionV relativeFrom="paragraph">
                  <wp:posOffset>-48496</wp:posOffset>
                </wp:positionV>
                <wp:extent cx="1435396" cy="1094740"/>
                <wp:effectExtent l="0" t="0" r="0" b="0"/>
                <wp:wrapNone/>
                <wp:docPr id="3" name="Рисунок 3" descr="C:\Users\Бонда\Downloads\rielgh13u3vgdccn4dybr8us7fdn03y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Бонда\Downloads\rielgh13u3vgdccn4dybr8us7fdn03ye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91" t="25390" r="6866" b="28051"/>
                        <a:stretch/>
                      </pic:blipFill>
                      <pic:spPr bwMode="auto">
                        <a:xfrm>
                          <a:off x="0" y="0"/>
                          <a:ext cx="1441178" cy="109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564BE">
            <w:rPr>
              <w:noProof/>
              <w:color w:val="6E2C11" w:themeColor="accent5" w:themeShade="80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3DEDC0D3" wp14:editId="650B2F6C">
                    <wp:simplePos x="0" y="0"/>
                    <wp:positionH relativeFrom="margin">
                      <wp:posOffset>6366643</wp:posOffset>
                    </wp:positionH>
                    <wp:positionV relativeFrom="margin">
                      <wp:posOffset>-233680</wp:posOffset>
                    </wp:positionV>
                    <wp:extent cx="290830" cy="9696450"/>
                    <wp:effectExtent l="0" t="0" r="13970" b="19050"/>
                    <wp:wrapNone/>
                    <wp:docPr id="4" name="Прямоугольник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0830" cy="969645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A109" id="Прямоугольник 9" o:spid="_x0000_s1026" style="position:absolute;margin-left:501.3pt;margin-top:-18.4pt;width:22.9pt;height:76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" fillcolor="#00b050">
                    <w10:wrap anchorx="margin" anchory="margin"/>
                  </v:rect>
                </w:pict>
              </mc:Fallback>
            </mc:AlternateContent>
          </w:r>
          <w:r w:rsidR="006A5FE6">
            <w:rPr>
              <w:noProof/>
              <w:kern w:val="28"/>
            </w:rPr>
            <w:drawing>
              <wp:inline distT="0" distB="0" distL="0" distR="0">
                <wp:extent cx="6496050" cy="4370431"/>
                <wp:effectExtent l="0" t="0" r="0" b="0"/>
                <wp:docPr id="42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97125" cy="4371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E5E36" w:rsidRDefault="002564BE">
          <w:pPr>
            <w:spacing w:line="276" w:lineRule="auto"/>
            <w:rPr>
              <w:rFonts w:asciiTheme="majorHAnsi" w:eastAsiaTheme="majorEastAsia" w:hAnsiTheme="majorHAnsi" w:cstheme="majorBidi"/>
              <w:caps/>
              <w:color w:val="000000" w:themeColor="text1"/>
              <w:spacing w:val="-20"/>
              <w:kern w:val="28"/>
              <w:sz w:val="56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1856" behindDoc="0" locked="0" layoutInCell="1" allowOverlap="1" wp14:anchorId="7C4FDD86" wp14:editId="1EF253FE">
                    <wp:simplePos x="0" y="0"/>
                    <wp:positionH relativeFrom="margin">
                      <wp:posOffset>28575</wp:posOffset>
                    </wp:positionH>
                    <wp:positionV relativeFrom="margin">
                      <wp:posOffset>4700270</wp:posOffset>
                    </wp:positionV>
                    <wp:extent cx="6016625" cy="3448050"/>
                    <wp:effectExtent l="0" t="0" r="0" b="0"/>
                    <wp:wrapNone/>
                    <wp:docPr id="16" name="Надпись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3448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7657" w:rsidRDefault="00523547" w:rsidP="0052354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72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72"/>
                                    <w:szCs w:val="30"/>
                                  </w:rPr>
                                  <w:t>ДЕПУТАТЫ ОБЛАСТНОГО СОВЕТА ДЕПУТАТОВ 29 СОЗЫВА</w:t>
                                </w:r>
                              </w:p>
                              <w:p w:rsidR="00607657" w:rsidRPr="00607657" w:rsidRDefault="00607657" w:rsidP="0060765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72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72"/>
                                    <w:szCs w:val="30"/>
                                  </w:rPr>
                                  <w:t>_________________________</w:t>
                                </w:r>
                              </w:p>
                              <w:p w:rsidR="003E5E36" w:rsidRPr="00FA6AFC" w:rsidRDefault="003E5E36">
                                <w:pPr>
                                  <w:rPr>
                                    <w:color w:val="7030A0"/>
                                    <w:sz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4FDD86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" o:spid="_x0000_s1026" type="#_x0000_t202" style="position:absolute;margin-left:2.25pt;margin-top:370.1pt;width:473.75pt;height:271.5pt;z-index:251641856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" filled="f" stroked="f">
                    <v:textbox>
                      <w:txbxContent>
                        <w:p w:rsidR="00607657" w:rsidRDefault="00523547" w:rsidP="00523547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72"/>
                              <w:szCs w:val="3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72"/>
                              <w:szCs w:val="30"/>
                            </w:rPr>
                            <w:t>ДЕПУТАТЫ ОБЛАСТНОГО СОВЕТА ДЕПУТАТОВ 29 СОЗЫВА</w:t>
                          </w:r>
                        </w:p>
                        <w:p w:rsidR="00607657" w:rsidRPr="00607657" w:rsidRDefault="00607657" w:rsidP="00607657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72"/>
                              <w:szCs w:val="3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72"/>
                              <w:szCs w:val="30"/>
                            </w:rPr>
                            <w:t>_________________________</w:t>
                          </w:r>
                        </w:p>
                        <w:p w:rsidR="003E5E36" w:rsidRPr="00FA6AFC" w:rsidRDefault="003E5E36">
                          <w:pPr>
                            <w:rPr>
                              <w:color w:val="7030A0"/>
                              <w:sz w:val="40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3735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518D09EB" wp14:editId="2AC263A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DF601A7" id="Прямоугольник 4" o:spid="_x0000_s1026" style="position:absolute;margin-left:0;margin-top:0;width:538.55pt;height:718.2pt;z-index:25165414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" filled="f" strokecolor="black [3213]">
                    <w10:wrap anchorx="margin" anchory="margin"/>
                  </v:rect>
                </w:pict>
              </mc:Fallback>
            </mc:AlternateContent>
          </w:r>
          <w:r w:rsidR="00E37352">
            <w:rPr>
              <w:sz w:val="56"/>
            </w:rPr>
            <w:br w:type="page"/>
          </w:r>
        </w:p>
      </w:sdtContent>
    </w:sdt>
    <w:sdt>
      <w:sdtPr>
        <w:rPr>
          <w:rFonts w:ascii="Arial Black" w:eastAsia="Times New Roman" w:hAnsi="Arial Black" w:cs="Times New Roman"/>
          <w:b/>
          <w:sz w:val="40"/>
          <w:szCs w:val="26"/>
        </w:rPr>
        <w:id w:val="633372245"/>
        <w:placeholder>
          <w:docPart w:val="1D69CB42C8A1411198E1AF847B58AA2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3E5E36" w:rsidRPr="00181208" w:rsidRDefault="00F104D5">
          <w:pPr>
            <w:pStyle w:val="a4"/>
            <w:rPr>
              <w:rFonts w:ascii="Arial Black" w:hAnsi="Arial Black"/>
              <w:sz w:val="180"/>
            </w:rPr>
          </w:pPr>
          <w:r>
            <w:rPr>
              <w:rFonts w:ascii="Arial Black" w:eastAsia="Times New Roman" w:hAnsi="Arial Black" w:cs="Times New Roman"/>
              <w:b/>
              <w:sz w:val="40"/>
              <w:szCs w:val="26"/>
            </w:rPr>
            <w:t>ЮЗЕФОВИЧ                                      ВАСИЛИЙ МИХАЙЛОВИЧ</w:t>
          </w:r>
        </w:p>
      </w:sdtContent>
    </w:sdt>
    <w:p w:rsidR="000F5F17" w:rsidRPr="000F5F17" w:rsidRDefault="009848DA" w:rsidP="000F5F17">
      <w:pPr>
        <w:pStyle w:val="a6"/>
      </w:pPr>
      <w:r>
        <w:rPr>
          <w:noProof/>
        </w:rPr>
        <mc:AlternateContent>
          <mc:Choice Requires="wpg">
            <w:drawing>
              <wp:anchor distT="0" distB="0" distL="182880" distR="182880" simplePos="0" relativeHeight="251658240" behindDoc="0" locked="0" layoutInCell="1" allowOverlap="1" wp14:anchorId="424D7FD1" wp14:editId="322D4CF8">
                <wp:simplePos x="0" y="0"/>
                <mc:AlternateContent>
                  <mc:Choice Requires="wp14">
                    <wp:positionH relativeFrom="margin">
                      <wp14:pctPosHOffset>72000</wp14:pctPosHOffset>
                    </wp:positionH>
                  </mc:Choice>
                  <mc:Fallback>
                    <wp:positionH relativeFrom="page">
                      <wp:posOffset>5150485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-2500</wp14:pctPosVOffset>
                    </wp:positionV>
                  </mc:Choice>
                  <mc:Fallback>
                    <wp:positionV relativeFrom="page">
                      <wp:posOffset>498475</wp:posOffset>
                    </wp:positionV>
                  </mc:Fallback>
                </mc:AlternateContent>
                <wp:extent cx="2251710" cy="9578975"/>
                <wp:effectExtent l="0" t="0" r="15240" b="3175"/>
                <wp:wrapSquare wrapText="bothSides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710" cy="9579527"/>
                          <a:chOff x="0" y="-1"/>
                          <a:chExt cx="2048510" cy="10247709"/>
                        </a:xfrm>
                        <a:solidFill>
                          <a:srgbClr val="7030A0"/>
                        </a:solidFill>
                      </wpg:grpSpPr>
                      <wps:wsp>
                        <wps:cNvPr id="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58"/>
                            <a:ext cx="2048510" cy="3392041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-1"/>
                            <a:ext cx="2048510" cy="9690099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91530" y="1036954"/>
                            <a:ext cx="1701165" cy="9210754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5E36" w:rsidRDefault="00181208" w:rsidP="00406AA3">
                              <w:pPr>
                                <w:pStyle w:val="a6"/>
                                <w:ind w:left="851"/>
                                <w:rPr>
                                  <w:color w:val="C8C8B1" w:themeColor="background2"/>
                                </w:rPr>
                              </w:pPr>
                              <w:r w:rsidRPr="00181208">
                                <w:rPr>
                                  <w:noProof/>
                                  <w:color w:val="C8C8B1" w:themeColor="background2"/>
                                </w:rPr>
                                <w:drawing>
                                  <wp:inline distT="0" distB="0" distL="0" distR="0" wp14:anchorId="0C94CD15" wp14:editId="438C636A">
                                    <wp:extent cx="702000" cy="820800"/>
                                    <wp:effectExtent l="0" t="0" r="3175" b="0"/>
                                    <wp:docPr id="19" name="Рисунок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50" name="Рисунок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2000" cy="820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7657" w:rsidRDefault="00607657" w:rsidP="0060765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8"/>
                                  <w:szCs w:val="30"/>
                                </w:rPr>
                              </w:pPr>
                            </w:p>
                            <w:p w:rsidR="00607657" w:rsidRPr="00607657" w:rsidRDefault="00607657" w:rsidP="0060765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8"/>
                                  <w:szCs w:val="30"/>
                                </w:rPr>
                              </w:pPr>
                              <w:r w:rsidRPr="00607657">
                                <w:rPr>
                                  <w:rFonts w:ascii="Arial Black" w:hAnsi="Arial Black" w:cs="Times New Roman"/>
                                  <w:sz w:val="28"/>
                                  <w:szCs w:val="30"/>
                                </w:rPr>
                                <w:t>Ивац</w:t>
                              </w:r>
                              <w:r w:rsidR="00212749">
                                <w:rPr>
                                  <w:rFonts w:ascii="Arial Black" w:hAnsi="Arial Black" w:cs="Times New Roman"/>
                                  <w:sz w:val="28"/>
                                  <w:szCs w:val="30"/>
                                </w:rPr>
                                <w:t>евичский избирательный округ № 3</w:t>
                              </w:r>
                              <w:r w:rsidRPr="00607657">
                                <w:rPr>
                                  <w:rFonts w:ascii="Arial Black" w:hAnsi="Arial Black" w:cs="Times New Roman"/>
                                  <w:sz w:val="28"/>
                                  <w:szCs w:val="30"/>
                                </w:rPr>
                                <w:t>1</w:t>
                              </w:r>
                            </w:p>
                            <w:p w:rsidR="00607657" w:rsidRDefault="00607657" w:rsidP="0060765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212749" w:rsidRDefault="00212749" w:rsidP="0060765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212749" w:rsidRDefault="00F104D5" w:rsidP="0060765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  <w:t>ГРАНИЦЫ ОКРУГА:</w:t>
                              </w:r>
                            </w:p>
                            <w:p w:rsidR="00F104D5" w:rsidRPr="00607657" w:rsidRDefault="00F104D5" w:rsidP="0060765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3E5E36" w:rsidRPr="00607657" w:rsidRDefault="00607657" w:rsidP="00607657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color w:val="FFFFFF" w:themeColor="background1"/>
                                </w:rPr>
                              </w:pPr>
                              <w:r w:rsidRPr="00607657"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  <w:t xml:space="preserve">Часть Ивацевичского района в границах: город Ивацевичи, </w:t>
                              </w:r>
                              <w:proofErr w:type="spellStart"/>
                              <w:r w:rsidRPr="00607657"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  <w:t>Стайковский</w:t>
                              </w:r>
                              <w:proofErr w:type="spellEnd"/>
                              <w:r w:rsidRPr="00607657"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  <w:t xml:space="preserve"> сельсовет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D7FD1" id="Группа 14" o:spid="_x0000_s1027" style="position:absolute;margin-left:0;margin-top:0;width:177.3pt;height:754.25pt;z-index:251658240;mso-left-percent:720;mso-top-percent:-25;mso-wrap-distance-left:14.4pt;mso-wrap-distance-right:14.4pt;mso-position-horizontal-relative:margin;mso-position-vertical-relative:margin;mso-left-percent:720;mso-top-percent:-25;mso-width-relative:margin;mso-height-relative:margin" coordorigin="" coordsize="20485,10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">
                <v:rect id="Rectangle 18" o:spid="_x0000_s1028" style="position:absolute;top:62980;width:20485;height:33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YDMAA&#10;AADaAAAADwAAAGRycy9kb3ducmV2LnhtbERPTWvCQBC9F/wPywheim70IG10FREE8aA1be9DdpqE&#10;ZmdjdqLRX+8eCj0+3vdy3btaXakNlWcD00kCijj3tuLCwNfnbvwGKgiyxdozGbhTgPVq8LLE1Pob&#10;n+maSaFiCIcUDZQiTap1yEtyGCa+IY7cj28dSoRtoW2Ltxjuaj1Lkrl2WHFsKLGhbUn5b9Y5A04u&#10;71J95I/T4zj97s6H1/6InTGjYb9ZgBLq5V/8595bA3FrvBJvgF4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vYDMAAAADaAAAADwAAAAAAAAAAAAAAAACYAgAAZHJzL2Rvd25y&#10;ZXYueG1sUEsFBgAAAAAEAAQA9QAAAIUDAAAAAA==&#10;" fillcolor="#00b050" stroked="f"/>
                <v:rect id="Rectangle 17" o:spid="_x0000_s1029" style="position:absolute;width:20485;height:96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KuMIA&#10;AADaAAAADwAAAGRycy9kb3ducmV2LnhtbESPwWrDMBBE74H8g9hAb4mcFIrrRjYhaXGvdXLpbWtt&#10;LBNrZSzFdv++KhR6HGbmDbMvZtuJkQbfOlaw3SQgiGunW24UXM5v6xSED8gaO8ek4Js8FPlyscdM&#10;u4k/aKxCIyKEfYYKTAh9JqWvDVn0G9cTR+/qBoshyqGResApwm0nd0nyJC22HBcM9nQ0VN+qu1WQ&#10;POq0Ke2pu39W2/PX5XUu2RulHlbz4QVEoDn8h//a71rBM/xeiTd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+Aq4wgAAANoAAAAPAAAAAAAAAAAAAAAAAJgCAABkcnMvZG93&#10;bnJldi54bWxQSwUGAAAAAAQABAD1AAAAhwMAAAAA&#10;" fillcolor="#00b050"/>
                <v:shape id="Text Box 14" o:spid="_x0000_s1030" type="#_x0000_t202" style="position:absolute;left:1915;top:10369;width:17011;height:9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ODsIA&#10;AADbAAAADwAAAGRycy9kb3ducmV2LnhtbESPTW/CMAyG75P4D5GRuI2UHdBWCAghQOxINyHtZhrT&#10;VjROlwTo/v18QOJmy+/H4/myd626UYiNZwOTcQaKuPS24crA99f29R1UTMgWW89k4I8iLBeDlznm&#10;1t/5QLciVUpCOOZooE6py7WOZU0O49h3xHI7++AwyRoqbQPeJdy1+i3Lptphw9JQY0frmspLcXXS&#10;uz4eTuGyPX7+7tB9FNXmp91nxoyG/WoGKlGfnuKHe28FX+jlFxl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w4OwgAAANsAAAAPAAAAAAAAAAAAAAAAAJgCAABkcnMvZG93&#10;bnJldi54bWxQSwUGAAAAAAQABAD1AAAAhwMAAAAA&#10;" fillcolor="#00b050" stroked="f">
                  <v:textbox>
                    <w:txbxContent>
                      <w:p w:rsidR="003E5E36" w:rsidRDefault="00181208" w:rsidP="00406AA3">
                        <w:pPr>
                          <w:pStyle w:val="a6"/>
                          <w:ind w:left="851"/>
                          <w:rPr>
                            <w:color w:val="C8C8B1" w:themeColor="background2"/>
                          </w:rPr>
                        </w:pPr>
                        <w:r w:rsidRPr="00181208">
                          <w:rPr>
                            <w:noProof/>
                            <w:color w:val="C8C8B1" w:themeColor="background2"/>
                          </w:rPr>
                          <w:drawing>
                            <wp:inline distT="0" distB="0" distL="0" distR="0" wp14:anchorId="0C94CD15" wp14:editId="438C636A">
                              <wp:extent cx="702000" cy="820800"/>
                              <wp:effectExtent l="0" t="0" r="3175" b="0"/>
                              <wp:docPr id="19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2000" cy="820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7657" w:rsidRDefault="00607657" w:rsidP="0060765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8"/>
                            <w:szCs w:val="30"/>
                          </w:rPr>
                        </w:pPr>
                      </w:p>
                      <w:p w:rsidR="00607657" w:rsidRPr="00607657" w:rsidRDefault="00607657" w:rsidP="0060765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8"/>
                            <w:szCs w:val="30"/>
                          </w:rPr>
                        </w:pPr>
                        <w:r w:rsidRPr="00607657">
                          <w:rPr>
                            <w:rFonts w:ascii="Arial Black" w:hAnsi="Arial Black" w:cs="Times New Roman"/>
                            <w:sz w:val="28"/>
                            <w:szCs w:val="30"/>
                          </w:rPr>
                          <w:t>Ивац</w:t>
                        </w:r>
                        <w:r w:rsidR="00212749">
                          <w:rPr>
                            <w:rFonts w:ascii="Arial Black" w:hAnsi="Arial Black" w:cs="Times New Roman"/>
                            <w:sz w:val="28"/>
                            <w:szCs w:val="30"/>
                          </w:rPr>
                          <w:t>евичский избирательный округ № 3</w:t>
                        </w:r>
                        <w:r w:rsidRPr="00607657">
                          <w:rPr>
                            <w:rFonts w:ascii="Arial Black" w:hAnsi="Arial Black" w:cs="Times New Roman"/>
                            <w:sz w:val="28"/>
                            <w:szCs w:val="30"/>
                          </w:rPr>
                          <w:t>1</w:t>
                        </w:r>
                      </w:p>
                      <w:p w:rsidR="00607657" w:rsidRDefault="00607657" w:rsidP="0060765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</w:pPr>
                      </w:p>
                      <w:p w:rsidR="00212749" w:rsidRDefault="00212749" w:rsidP="0060765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</w:pPr>
                      </w:p>
                      <w:p w:rsidR="00212749" w:rsidRDefault="00F104D5" w:rsidP="0060765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  <w:t>ГРАНИЦЫ ОКРУГА:</w:t>
                        </w:r>
                      </w:p>
                      <w:p w:rsidR="00F104D5" w:rsidRPr="00607657" w:rsidRDefault="00F104D5" w:rsidP="0060765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</w:pPr>
                      </w:p>
                      <w:p w:rsidR="003E5E36" w:rsidRPr="00607657" w:rsidRDefault="00607657" w:rsidP="00607657">
                        <w:pPr>
                          <w:spacing w:after="0" w:line="240" w:lineRule="auto"/>
                          <w:rPr>
                            <w:rFonts w:ascii="Arial Black" w:hAnsi="Arial Black"/>
                            <w:color w:val="FFFFFF" w:themeColor="background1"/>
                          </w:rPr>
                        </w:pPr>
                        <w:r w:rsidRPr="00607657"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  <w:t xml:space="preserve">Часть Ивацевичского района в границах: город Ивацевичи, </w:t>
                        </w:r>
                        <w:proofErr w:type="spellStart"/>
                        <w:r w:rsidRPr="00607657"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  <w:t>Стайковский</w:t>
                        </w:r>
                        <w:proofErr w:type="spellEnd"/>
                        <w:r w:rsidRPr="00607657"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  <w:t xml:space="preserve"> сельсовет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sdt>
        <w:sdtPr>
          <w:rPr>
            <w:rFonts w:ascii="Arial Black" w:hAnsi="Arial Black" w:cs="Times New Roman"/>
            <w:sz w:val="30"/>
            <w:szCs w:val="30"/>
          </w:rPr>
          <w:id w:val="1161806749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2643A2">
            <w:rPr>
              <w:rFonts w:ascii="Arial Black" w:hAnsi="Arial Black" w:cs="Times New Roman"/>
              <w:sz w:val="30"/>
              <w:szCs w:val="30"/>
            </w:rPr>
            <w:t>УЗ «ИвацЕВИЧСКАЯ ЦРБ</w:t>
          </w:r>
          <w:proofErr w:type="gramStart"/>
          <w:r w:rsidR="002643A2">
            <w:rPr>
              <w:rFonts w:ascii="Arial Black" w:hAnsi="Arial Black" w:cs="Times New Roman"/>
              <w:sz w:val="30"/>
              <w:szCs w:val="30"/>
            </w:rPr>
            <w:t xml:space="preserve">»,   </w:t>
          </w:r>
          <w:proofErr w:type="gramEnd"/>
          <w:r w:rsidR="002643A2">
            <w:rPr>
              <w:rFonts w:ascii="Arial Black" w:hAnsi="Arial Black" w:cs="Times New Roman"/>
              <w:sz w:val="30"/>
              <w:szCs w:val="30"/>
            </w:rPr>
            <w:t xml:space="preserve">              ГЛАВНЫЙ ВРАЧ</w:t>
          </w:r>
          <w:r w:rsidR="006A5FE6">
            <w:rPr>
              <w:rFonts w:ascii="Arial Black" w:hAnsi="Arial Black" w:cs="Times New Roman"/>
              <w:sz w:val="30"/>
              <w:szCs w:val="30"/>
            </w:rPr>
            <w:t xml:space="preserve"> </w:t>
          </w:r>
        </w:sdtContent>
      </w:sdt>
      <w:r w:rsidR="00E37352">
        <w:t xml:space="preserve"> </w:t>
      </w:r>
    </w:p>
    <w:p w:rsidR="00406AA3" w:rsidRDefault="009A46A2" w:rsidP="00181208">
      <w:r>
        <w:rPr>
          <w:noProof/>
        </w:rPr>
        <w:drawing>
          <wp:anchor distT="0" distB="0" distL="114300" distR="114300" simplePos="0" relativeHeight="251660288" behindDoc="1" locked="0" layoutInCell="1" allowOverlap="1" wp14:anchorId="716E944C" wp14:editId="3A3C2BA2">
            <wp:simplePos x="0" y="0"/>
            <wp:positionH relativeFrom="column">
              <wp:posOffset>-1</wp:posOffset>
            </wp:positionH>
            <wp:positionV relativeFrom="paragraph">
              <wp:posOffset>145415</wp:posOffset>
            </wp:positionV>
            <wp:extent cx="3590925" cy="3543300"/>
            <wp:effectExtent l="0" t="0" r="9525" b="0"/>
            <wp:wrapNone/>
            <wp:docPr id="2" name="Рисунок 2" descr="C:\Users\Селедчик Д\Desktop\Районный Совет депутатов\депутаты областного Совета\Юзеф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ледчик Д\Desktop\Районный Совет депутатов\депутаты областного Совета\Юзеф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2284" r="16243" b="-127"/>
                    <a:stretch/>
                  </pic:blipFill>
                  <pic:spPr bwMode="auto">
                    <a:xfrm>
                      <a:off x="0" y="0"/>
                      <a:ext cx="3590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AA3" w:rsidRPr="00406AA3" w:rsidRDefault="00406AA3" w:rsidP="00406AA3"/>
    <w:p w:rsidR="00406AA3" w:rsidRPr="00406AA3" w:rsidRDefault="00406AA3" w:rsidP="00406AA3"/>
    <w:p w:rsidR="00406AA3" w:rsidRPr="00406AA3" w:rsidRDefault="00406AA3" w:rsidP="00406AA3"/>
    <w:p w:rsidR="00406AA3" w:rsidRPr="00406AA3" w:rsidRDefault="00406AA3" w:rsidP="00406AA3"/>
    <w:p w:rsidR="00406AA3" w:rsidRPr="00406AA3" w:rsidRDefault="00406AA3" w:rsidP="00406AA3"/>
    <w:p w:rsidR="00406AA3" w:rsidRPr="00406AA3" w:rsidRDefault="00406AA3" w:rsidP="00406AA3"/>
    <w:p w:rsidR="00406AA3" w:rsidRPr="00406AA3" w:rsidRDefault="00406AA3" w:rsidP="00406AA3"/>
    <w:p w:rsidR="00406AA3" w:rsidRPr="00406AA3" w:rsidRDefault="00406AA3" w:rsidP="00406AA3"/>
    <w:p w:rsidR="00406AA3" w:rsidRPr="00406AA3" w:rsidRDefault="00406AA3" w:rsidP="00406AA3"/>
    <w:p w:rsidR="00406AA3" w:rsidRPr="00406AA3" w:rsidRDefault="00406AA3" w:rsidP="00406AA3"/>
    <w:p w:rsidR="00406AA3" w:rsidRDefault="00406AA3" w:rsidP="009A46A2">
      <w:pPr>
        <w:tabs>
          <w:tab w:val="left" w:pos="1695"/>
        </w:tabs>
        <w:rPr>
          <w:rFonts w:asciiTheme="majorHAnsi" w:hAnsiTheme="majorHAnsi"/>
          <w:sz w:val="36"/>
        </w:rPr>
      </w:pPr>
    </w:p>
    <w:p w:rsidR="00406AA3" w:rsidRDefault="00406AA3" w:rsidP="00406AA3">
      <w:pPr>
        <w:tabs>
          <w:tab w:val="left" w:pos="1695"/>
        </w:tabs>
        <w:spacing w:after="0"/>
        <w:jc w:val="center"/>
        <w:rPr>
          <w:rFonts w:asciiTheme="majorHAnsi" w:hAnsiTheme="majorHAnsi"/>
          <w:sz w:val="32"/>
        </w:rPr>
      </w:pPr>
      <w:r w:rsidRPr="00406AA3">
        <w:rPr>
          <w:rFonts w:asciiTheme="majorHAnsi" w:hAnsiTheme="majorHAnsi"/>
          <w:sz w:val="32"/>
        </w:rPr>
        <w:t xml:space="preserve">Время, место проведения </w:t>
      </w:r>
    </w:p>
    <w:p w:rsidR="00406AA3" w:rsidRDefault="00406AA3" w:rsidP="00406AA3">
      <w:pPr>
        <w:tabs>
          <w:tab w:val="left" w:pos="1695"/>
        </w:tabs>
        <w:spacing w:after="0"/>
        <w:jc w:val="center"/>
        <w:rPr>
          <w:rFonts w:asciiTheme="majorHAnsi" w:hAnsiTheme="majorHAnsi"/>
          <w:sz w:val="32"/>
        </w:rPr>
      </w:pPr>
      <w:r w:rsidRPr="00406AA3">
        <w:rPr>
          <w:rFonts w:asciiTheme="majorHAnsi" w:hAnsiTheme="majorHAnsi"/>
          <w:sz w:val="32"/>
        </w:rPr>
        <w:t>личного приёма</w:t>
      </w:r>
    </w:p>
    <w:p w:rsidR="00406AA3" w:rsidRPr="00406AA3" w:rsidRDefault="00406AA3" w:rsidP="00406AA3">
      <w:pPr>
        <w:tabs>
          <w:tab w:val="left" w:pos="1695"/>
        </w:tabs>
        <w:spacing w:after="0"/>
        <w:jc w:val="center"/>
        <w:rPr>
          <w:rFonts w:asciiTheme="majorHAnsi" w:hAnsiTheme="majorHAnsi"/>
          <w:sz w:val="20"/>
        </w:rPr>
      </w:pPr>
    </w:p>
    <w:p w:rsidR="00607657" w:rsidRPr="00DA6FD7" w:rsidRDefault="00607657" w:rsidP="00607657">
      <w:pPr>
        <w:jc w:val="center"/>
        <w:rPr>
          <w:rFonts w:ascii="Times New Roman" w:hAnsi="Times New Roman" w:cs="Times New Roman"/>
          <w:sz w:val="30"/>
          <w:szCs w:val="30"/>
        </w:rPr>
      </w:pPr>
      <w:r w:rsidRPr="00DA6FD7">
        <w:rPr>
          <w:rFonts w:ascii="Times New Roman" w:hAnsi="Times New Roman" w:cs="Times New Roman"/>
          <w:sz w:val="30"/>
          <w:szCs w:val="30"/>
        </w:rPr>
        <w:t xml:space="preserve">Каждый четверг месяца </w:t>
      </w:r>
      <w:r w:rsidRPr="009A46A2">
        <w:rPr>
          <w:rFonts w:ascii="Times New Roman" w:hAnsi="Times New Roman" w:cs="Times New Roman"/>
          <w:b/>
          <w:sz w:val="30"/>
          <w:szCs w:val="30"/>
        </w:rPr>
        <w:t>с 8.00 до 10.00</w:t>
      </w:r>
    </w:p>
    <w:p w:rsidR="00607657" w:rsidRPr="00DA6FD7" w:rsidRDefault="00607657" w:rsidP="00607657">
      <w:pPr>
        <w:jc w:val="center"/>
        <w:rPr>
          <w:rFonts w:ascii="Times New Roman" w:hAnsi="Times New Roman" w:cs="Times New Roman"/>
          <w:sz w:val="30"/>
          <w:szCs w:val="30"/>
        </w:rPr>
      </w:pPr>
      <w:r w:rsidRPr="00DA6FD7">
        <w:rPr>
          <w:rFonts w:ascii="Times New Roman" w:hAnsi="Times New Roman" w:cs="Times New Roman"/>
          <w:sz w:val="30"/>
          <w:szCs w:val="30"/>
        </w:rPr>
        <w:t xml:space="preserve">г. Ивацевичи, ул. Толочко, 10, </w:t>
      </w:r>
      <w:proofErr w:type="spellStart"/>
      <w:r w:rsidRPr="00DA6FD7">
        <w:rPr>
          <w:rFonts w:ascii="Times New Roman" w:hAnsi="Times New Roman" w:cs="Times New Roman"/>
          <w:sz w:val="30"/>
          <w:szCs w:val="30"/>
        </w:rPr>
        <w:t>каб</w:t>
      </w:r>
      <w:proofErr w:type="spellEnd"/>
      <w:r w:rsidRPr="00DA6FD7">
        <w:rPr>
          <w:rFonts w:ascii="Times New Roman" w:hAnsi="Times New Roman" w:cs="Times New Roman"/>
          <w:sz w:val="30"/>
          <w:szCs w:val="30"/>
        </w:rPr>
        <w:t>. главного врача, 2 этаж, УЗ «</w:t>
      </w:r>
      <w:proofErr w:type="spellStart"/>
      <w:r w:rsidRPr="00DA6FD7">
        <w:rPr>
          <w:rFonts w:ascii="Times New Roman" w:hAnsi="Times New Roman" w:cs="Times New Roman"/>
          <w:sz w:val="30"/>
          <w:szCs w:val="30"/>
        </w:rPr>
        <w:t>Ивацевичская</w:t>
      </w:r>
      <w:proofErr w:type="spellEnd"/>
      <w:r w:rsidRPr="00DA6FD7">
        <w:rPr>
          <w:rFonts w:ascii="Times New Roman" w:hAnsi="Times New Roman" w:cs="Times New Roman"/>
          <w:sz w:val="30"/>
          <w:szCs w:val="30"/>
        </w:rPr>
        <w:t xml:space="preserve"> ЦРБ»,</w:t>
      </w:r>
    </w:p>
    <w:p w:rsidR="003E5E36" w:rsidRDefault="00607657" w:rsidP="00607657">
      <w:pPr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9A46A2">
        <w:rPr>
          <w:rFonts w:ascii="Times New Roman" w:hAnsi="Times New Roman" w:cs="Times New Roman"/>
          <w:b/>
          <w:sz w:val="30"/>
          <w:szCs w:val="30"/>
        </w:rPr>
        <w:t>тел</w:t>
      </w:r>
      <w:r w:rsidRPr="00B94CE2">
        <w:rPr>
          <w:rFonts w:ascii="Times New Roman" w:hAnsi="Times New Roman" w:cs="Times New Roman"/>
          <w:sz w:val="30"/>
          <w:szCs w:val="30"/>
        </w:rPr>
        <w:t xml:space="preserve">. </w:t>
      </w:r>
      <w:r w:rsidRPr="00B94CE2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8 016 45 </w:t>
      </w:r>
      <w:r w:rsidRPr="00B94CE2">
        <w:rPr>
          <w:rFonts w:ascii="Times New Roman" w:hAnsi="Times New Roman" w:cs="Times New Roman"/>
          <w:color w:val="000000"/>
          <w:sz w:val="30"/>
          <w:szCs w:val="30"/>
        </w:rPr>
        <w:t>9-10 26</w:t>
      </w:r>
    </w:p>
    <w:p w:rsidR="000F5F17" w:rsidRDefault="000F5F17" w:rsidP="00607657">
      <w:pPr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0F5F17" w:rsidRDefault="000F5F17" w:rsidP="00607657">
      <w:pPr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2643A2" w:rsidRDefault="002643A2" w:rsidP="00607657">
      <w:pPr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F104D5" w:rsidRPr="00181208" w:rsidRDefault="00F104D5" w:rsidP="00F104D5">
      <w:pPr>
        <w:pStyle w:val="a4"/>
        <w:rPr>
          <w:rFonts w:ascii="Arial Black" w:hAnsi="Arial Black"/>
          <w:sz w:val="180"/>
        </w:rPr>
      </w:pPr>
      <w:r>
        <w:rPr>
          <w:rFonts w:ascii="Arial Black" w:eastAsia="Times New Roman" w:hAnsi="Arial Black" w:cs="Times New Roman"/>
          <w:b/>
          <w:sz w:val="40"/>
          <w:szCs w:val="26"/>
        </w:rPr>
        <w:lastRenderedPageBreak/>
        <w:t>Ляхович                                      Алла Федоровна</w:t>
      </w:r>
    </w:p>
    <w:p w:rsidR="000F5F17" w:rsidRDefault="00F104D5" w:rsidP="00F104D5">
      <w:pPr>
        <w:pStyle w:val="a6"/>
        <w:spacing w:after="120"/>
        <w:rPr>
          <w:sz w:val="30"/>
          <w:szCs w:val="30"/>
        </w:rPr>
      </w:pPr>
      <w:r w:rsidRPr="00F104D5">
        <w:rPr>
          <w:sz w:val="30"/>
          <w:szCs w:val="30"/>
        </w:rPr>
        <w:t>ГУО «Коссовская средняя школа им. А. Зайко»</w:t>
      </w:r>
      <w:r w:rsidR="000F5F17" w:rsidRPr="00F104D5">
        <w:rPr>
          <w:noProof/>
          <w:sz w:val="30"/>
          <w:szCs w:val="30"/>
        </w:rPr>
        <mc:AlternateContent>
          <mc:Choice Requires="wpg">
            <w:drawing>
              <wp:anchor distT="0" distB="0" distL="182880" distR="182880" simplePos="0" relativeHeight="251662336" behindDoc="0" locked="0" layoutInCell="1" allowOverlap="1" wp14:anchorId="552C3932" wp14:editId="1C9B291B">
                <wp:simplePos x="0" y="0"/>
                <mc:AlternateContent>
                  <mc:Choice Requires="wp14">
                    <wp:positionH relativeFrom="margin">
                      <wp14:pctPosHOffset>72000</wp14:pctPosHOffset>
                    </wp:positionH>
                  </mc:Choice>
                  <mc:Fallback>
                    <wp:positionH relativeFrom="page">
                      <wp:posOffset>5150485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-2500</wp14:pctPosVOffset>
                    </wp:positionV>
                  </mc:Choice>
                  <mc:Fallback>
                    <wp:positionV relativeFrom="page">
                      <wp:posOffset>498475</wp:posOffset>
                    </wp:positionV>
                  </mc:Fallback>
                </mc:AlternateContent>
                <wp:extent cx="2251710" cy="9578975"/>
                <wp:effectExtent l="0" t="0" r="15240" b="3175"/>
                <wp:wrapSquare wrapText="bothSides"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710" cy="9578975"/>
                          <a:chOff x="0" y="-1"/>
                          <a:chExt cx="2048510" cy="10247709"/>
                        </a:xfrm>
                        <a:solidFill>
                          <a:srgbClr val="7030A0"/>
                        </a:solidFill>
                      </wpg:grpSpPr>
                      <wps:wsp>
                        <wps:cNvPr id="2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58"/>
                            <a:ext cx="2048510" cy="3392041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-1"/>
                            <a:ext cx="2048510" cy="9690099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91530" y="1036954"/>
                            <a:ext cx="1701165" cy="9210754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F17" w:rsidRDefault="000F5F17" w:rsidP="000F5F17">
                              <w:pPr>
                                <w:pStyle w:val="a6"/>
                                <w:ind w:left="851"/>
                                <w:rPr>
                                  <w:color w:val="C8C8B1" w:themeColor="background2"/>
                                </w:rPr>
                              </w:pPr>
                              <w:r w:rsidRPr="00181208">
                                <w:rPr>
                                  <w:noProof/>
                                  <w:color w:val="C8C8B1" w:themeColor="background2"/>
                                </w:rPr>
                                <w:drawing>
                                  <wp:inline distT="0" distB="0" distL="0" distR="0" wp14:anchorId="23094B2A" wp14:editId="369559FC">
                                    <wp:extent cx="702000" cy="820800"/>
                                    <wp:effectExtent l="0" t="0" r="3175" b="0"/>
                                    <wp:docPr id="38" name="Рисунок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50" name="Рисунок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2000" cy="820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5F17" w:rsidRDefault="000F5F17" w:rsidP="000F5F1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8"/>
                                  <w:szCs w:val="30"/>
                                </w:rPr>
                              </w:pPr>
                            </w:p>
                            <w:p w:rsidR="000F5F17" w:rsidRPr="00607657" w:rsidRDefault="000F5F17" w:rsidP="000F5F1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8"/>
                                  <w:szCs w:val="30"/>
                                </w:rPr>
                              </w:pPr>
                              <w:r w:rsidRPr="00607657">
                                <w:rPr>
                                  <w:rFonts w:ascii="Arial Black" w:hAnsi="Arial Black" w:cs="Times New Roman"/>
                                  <w:sz w:val="28"/>
                                  <w:szCs w:val="30"/>
                                </w:rPr>
                                <w:t>Ивац</w:t>
                              </w:r>
                              <w:r>
                                <w:rPr>
                                  <w:rFonts w:ascii="Arial Black" w:hAnsi="Arial Black" w:cs="Times New Roman"/>
                                  <w:sz w:val="28"/>
                                  <w:szCs w:val="30"/>
                                </w:rPr>
                                <w:t>евичский избирательный округ № 3</w:t>
                              </w:r>
                              <w:r w:rsidR="006A5FE6">
                                <w:rPr>
                                  <w:rFonts w:ascii="Arial Black" w:hAnsi="Arial Black" w:cs="Times New Roman"/>
                                  <w:sz w:val="28"/>
                                  <w:szCs w:val="30"/>
                                </w:rPr>
                                <w:t>2</w:t>
                              </w:r>
                            </w:p>
                            <w:p w:rsidR="000F5F17" w:rsidRDefault="000F5F17" w:rsidP="000F5F1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0F5F17" w:rsidRDefault="00F104D5" w:rsidP="000F5F1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</w:pPr>
                              <w:r w:rsidRPr="00F104D5"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  <w:t>ГРАНИЦЫ ОКРУГА:</w:t>
                              </w:r>
                            </w:p>
                            <w:p w:rsidR="000F5F17" w:rsidRPr="00607657" w:rsidRDefault="000F5F17" w:rsidP="000F5F17">
                              <w:pPr>
                                <w:spacing w:after="0" w:line="240" w:lineRule="auto"/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0F5F17" w:rsidRPr="00607657" w:rsidRDefault="006A5FE6" w:rsidP="006A5FE6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color w:val="FFFFFF" w:themeColor="background1"/>
                                </w:rPr>
                              </w:pPr>
                              <w:r w:rsidRPr="006A5FE6"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  <w:t xml:space="preserve">Часть Ивацевичского района не включая город Ивацевичи, </w:t>
                              </w:r>
                              <w:proofErr w:type="spellStart"/>
                              <w:r w:rsidRPr="006A5FE6"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  <w:t>Стайковский</w:t>
                              </w:r>
                              <w:proofErr w:type="spellEnd"/>
                              <w:r w:rsidRPr="006A5FE6">
                                <w:rPr>
                                  <w:rFonts w:ascii="Arial Black" w:hAnsi="Arial Black" w:cs="Times New Roman"/>
                                  <w:sz w:val="26"/>
                                  <w:szCs w:val="26"/>
                                </w:rPr>
                                <w:t xml:space="preserve"> сельсовет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C3932" id="Группа 27" o:spid="_x0000_s1031" style="position:absolute;margin-left:0;margin-top:0;width:177.3pt;height:754.25pt;z-index:251662336;mso-left-percent:720;mso-top-percent:-25;mso-wrap-distance-left:14.4pt;mso-wrap-distance-right:14.4pt;mso-position-horizontal-relative:margin;mso-position-vertical-relative:margin;mso-left-percent:720;mso-top-percent:-25;mso-width-relative:margin;mso-height-relative:margin" coordorigin="" coordsize="20485,10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">
                <v:rect id="Rectangle 18" o:spid="_x0000_s1032" style="position:absolute;top:62980;width:20485;height:33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fasEA&#10;AADbAAAADwAAAGRycy9kb3ducmV2LnhtbERPS2vCQBC+F/wPywheSt3EQ2lTV5GCIB58tvchO02C&#10;2dk0O4nRX989CD1+fO/5cnC16qkNlWcD6TQBRZx7W3Fh4Ou8fnkDFQTZYu2ZDNwowHIxeppjZv2V&#10;j9SfpFAxhEOGBkqRJtM65CU5DFPfEEfux7cOJcK20LbFawx3tZ4lyat2WHFsKLGhz5Lyy6lzBpz8&#10;vkt1yO/7+y797o7b52GHnTGT8bD6ACU0yL/44d5YA7M4Nn6JP0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g32rBAAAA2wAAAA8AAAAAAAAAAAAAAAAAmAIAAGRycy9kb3du&#10;cmV2LnhtbFBLBQYAAAAABAAEAPUAAACGAwAAAAA=&#10;" fillcolor="#00b050" stroked="f"/>
                <v:rect id="Rectangle 17" o:spid="_x0000_s1033" style="position:absolute;width:20485;height:96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ZPcIA&#10;AADbAAAADwAAAGRycy9kb3ducmV2LnhtbESPT4vCMBTE74LfITzBm6YqiHZNy+If9LrVi7dn87Yp&#10;27yUJmr99mZhYY/DzPyG2eS9bcSDOl87VjCbJiCIS6drrhRczofJCoQPyBobx6TgRR7ybDjYYKrd&#10;k7/oUYRKRAj7FBWYENpUSl8asuinriWO3rfrLIYou0rqDp8Rbhs5T5KltFhzXDDY0tZQ+VPcrYJk&#10;oVfV0e6a+7WYnW+XfX9kb5Qaj/rPDxCB+vAf/muftIL5Gn6/xB8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Fk9wgAAANsAAAAPAAAAAAAAAAAAAAAAAJgCAABkcnMvZG93&#10;bnJldi54bWxQSwUGAAAAAAQABAD1AAAAhwMAAAAA&#10;" fillcolor="#00b050"/>
                <v:shape id="Text Box 14" o:spid="_x0000_s1034" type="#_x0000_t202" style="position:absolute;left:1915;top:10369;width:17011;height:9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SbsAA&#10;AADbAAAADwAAAGRycy9kb3ducmV2LnhtbERPTWvCQBC9F/oflil4q5taEE1dpYgWPRpF6G2anSbB&#10;7GzcXTX++86h4PHxvmeL3rXqSiE2ng28DTNQxKW3DVcGDvv16wRUTMgWW89k4E4RFvPnpxnm1t94&#10;R9ciVUpCOOZooE6py7WOZU0O49B3xML9+uAwCQyVtgFvEu5aPcqysXbYsDTU2NGypvJUXJz0Lo+7&#10;n3BaH7fnL3TTolp9t5vMmMFL//kBKlGfHuJ/98YaeJf18kV+gJ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pSbsAAAADbAAAADwAAAAAAAAAAAAAAAACYAgAAZHJzL2Rvd25y&#10;ZXYueG1sUEsFBgAAAAAEAAQA9QAAAIUDAAAAAA==&#10;" fillcolor="#00b050" stroked="f">
                  <v:textbox>
                    <w:txbxContent>
                      <w:p w:rsidR="000F5F17" w:rsidRDefault="000F5F17" w:rsidP="000F5F17">
                        <w:pPr>
                          <w:pStyle w:val="a6"/>
                          <w:ind w:left="851"/>
                          <w:rPr>
                            <w:color w:val="C8C8B1" w:themeColor="background2"/>
                          </w:rPr>
                        </w:pPr>
                        <w:r w:rsidRPr="00181208">
                          <w:rPr>
                            <w:noProof/>
                            <w:color w:val="C8C8B1" w:themeColor="background2"/>
                          </w:rPr>
                          <w:drawing>
                            <wp:inline distT="0" distB="0" distL="0" distR="0" wp14:anchorId="23094B2A" wp14:editId="369559FC">
                              <wp:extent cx="702000" cy="820800"/>
                              <wp:effectExtent l="0" t="0" r="3175" b="0"/>
                              <wp:docPr id="38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2000" cy="820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5F17" w:rsidRDefault="000F5F17" w:rsidP="000F5F1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8"/>
                            <w:szCs w:val="30"/>
                          </w:rPr>
                        </w:pPr>
                      </w:p>
                      <w:p w:rsidR="000F5F17" w:rsidRPr="00607657" w:rsidRDefault="000F5F17" w:rsidP="000F5F1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8"/>
                            <w:szCs w:val="30"/>
                          </w:rPr>
                        </w:pPr>
                        <w:r w:rsidRPr="00607657">
                          <w:rPr>
                            <w:rFonts w:ascii="Arial Black" w:hAnsi="Arial Black" w:cs="Times New Roman"/>
                            <w:sz w:val="28"/>
                            <w:szCs w:val="30"/>
                          </w:rPr>
                          <w:t>Ивац</w:t>
                        </w:r>
                        <w:r>
                          <w:rPr>
                            <w:rFonts w:ascii="Arial Black" w:hAnsi="Arial Black" w:cs="Times New Roman"/>
                            <w:sz w:val="28"/>
                            <w:szCs w:val="30"/>
                          </w:rPr>
                          <w:t>евичский избирательный округ № 3</w:t>
                        </w:r>
                        <w:r w:rsidR="006A5FE6">
                          <w:rPr>
                            <w:rFonts w:ascii="Arial Black" w:hAnsi="Arial Black" w:cs="Times New Roman"/>
                            <w:sz w:val="28"/>
                            <w:szCs w:val="30"/>
                          </w:rPr>
                          <w:t>2</w:t>
                        </w:r>
                      </w:p>
                      <w:p w:rsidR="000F5F17" w:rsidRDefault="000F5F17" w:rsidP="000F5F1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</w:pPr>
                      </w:p>
                      <w:p w:rsidR="000F5F17" w:rsidRDefault="00F104D5" w:rsidP="000F5F1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</w:pPr>
                        <w:r w:rsidRPr="00F104D5"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  <w:t>ГРАНИЦЫ ОКРУГА:</w:t>
                        </w:r>
                      </w:p>
                      <w:p w:rsidR="000F5F17" w:rsidRPr="00607657" w:rsidRDefault="000F5F17" w:rsidP="000F5F17">
                        <w:pPr>
                          <w:spacing w:after="0" w:line="240" w:lineRule="auto"/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</w:pPr>
                      </w:p>
                      <w:p w:rsidR="000F5F17" w:rsidRPr="00607657" w:rsidRDefault="006A5FE6" w:rsidP="006A5FE6">
                        <w:pPr>
                          <w:spacing w:after="0" w:line="240" w:lineRule="auto"/>
                          <w:rPr>
                            <w:rFonts w:ascii="Arial Black" w:hAnsi="Arial Black"/>
                            <w:color w:val="FFFFFF" w:themeColor="background1"/>
                          </w:rPr>
                        </w:pPr>
                        <w:r w:rsidRPr="006A5FE6"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  <w:t xml:space="preserve">Часть Ивацевичского района не включая город Ивацевичи, </w:t>
                        </w:r>
                        <w:proofErr w:type="spellStart"/>
                        <w:r w:rsidRPr="006A5FE6"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  <w:t>Стайковский</w:t>
                        </w:r>
                        <w:proofErr w:type="spellEnd"/>
                        <w:r w:rsidRPr="006A5FE6">
                          <w:rPr>
                            <w:rFonts w:ascii="Arial Black" w:hAnsi="Arial Black" w:cs="Times New Roman"/>
                            <w:sz w:val="26"/>
                            <w:szCs w:val="26"/>
                          </w:rPr>
                          <w:t xml:space="preserve"> сельсовет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sz w:val="30"/>
          <w:szCs w:val="30"/>
        </w:rPr>
        <w:t>,</w:t>
      </w:r>
      <w:r w:rsidRPr="00F104D5">
        <w:rPr>
          <w:sz w:val="30"/>
          <w:szCs w:val="30"/>
        </w:rPr>
        <w:t xml:space="preserve"> учитель</w:t>
      </w:r>
    </w:p>
    <w:p w:rsidR="0082732F" w:rsidRPr="0082732F" w:rsidRDefault="0082732F" w:rsidP="0082732F">
      <w:bookmarkStart w:id="0" w:name="_GoBack"/>
      <w:bookmarkEnd w:id="0"/>
    </w:p>
    <w:p w:rsidR="006A5FE6" w:rsidRDefault="006A5FE6" w:rsidP="006A5FE6">
      <w:pPr>
        <w:tabs>
          <w:tab w:val="left" w:pos="1695"/>
        </w:tabs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457575" cy="416179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06" cy="416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FE6" w:rsidRDefault="006A5FE6" w:rsidP="006A5FE6">
      <w:pPr>
        <w:tabs>
          <w:tab w:val="left" w:pos="1695"/>
        </w:tabs>
        <w:spacing w:after="0"/>
        <w:rPr>
          <w:noProof/>
        </w:rPr>
      </w:pPr>
    </w:p>
    <w:p w:rsidR="006A5FE6" w:rsidRDefault="006A5FE6" w:rsidP="006A5FE6">
      <w:pPr>
        <w:tabs>
          <w:tab w:val="left" w:pos="1695"/>
        </w:tabs>
        <w:spacing w:after="0"/>
        <w:rPr>
          <w:rFonts w:asciiTheme="majorHAnsi" w:hAnsiTheme="majorHAnsi"/>
          <w:sz w:val="32"/>
        </w:rPr>
      </w:pPr>
    </w:p>
    <w:p w:rsidR="000F5F17" w:rsidRDefault="000F5F17" w:rsidP="000F5F17">
      <w:pPr>
        <w:tabs>
          <w:tab w:val="left" w:pos="1695"/>
        </w:tabs>
        <w:spacing w:after="0"/>
        <w:jc w:val="center"/>
        <w:rPr>
          <w:rFonts w:asciiTheme="majorHAnsi" w:hAnsiTheme="majorHAnsi"/>
          <w:sz w:val="32"/>
        </w:rPr>
      </w:pPr>
      <w:r w:rsidRPr="00406AA3">
        <w:rPr>
          <w:rFonts w:asciiTheme="majorHAnsi" w:hAnsiTheme="majorHAnsi"/>
          <w:sz w:val="32"/>
        </w:rPr>
        <w:t xml:space="preserve">Время, место проведения </w:t>
      </w:r>
    </w:p>
    <w:p w:rsidR="000F5F17" w:rsidRDefault="000F5F17" w:rsidP="000F5F17">
      <w:pPr>
        <w:tabs>
          <w:tab w:val="left" w:pos="1695"/>
        </w:tabs>
        <w:spacing w:after="0"/>
        <w:jc w:val="center"/>
        <w:rPr>
          <w:rFonts w:asciiTheme="majorHAnsi" w:hAnsiTheme="majorHAnsi"/>
          <w:sz w:val="32"/>
        </w:rPr>
      </w:pPr>
      <w:proofErr w:type="gramStart"/>
      <w:r w:rsidRPr="00406AA3">
        <w:rPr>
          <w:rFonts w:asciiTheme="majorHAnsi" w:hAnsiTheme="majorHAnsi"/>
          <w:sz w:val="32"/>
        </w:rPr>
        <w:t>личного</w:t>
      </w:r>
      <w:proofErr w:type="gramEnd"/>
      <w:r w:rsidRPr="00406AA3">
        <w:rPr>
          <w:rFonts w:asciiTheme="majorHAnsi" w:hAnsiTheme="majorHAnsi"/>
          <w:sz w:val="32"/>
        </w:rPr>
        <w:t xml:space="preserve"> приёма</w:t>
      </w:r>
    </w:p>
    <w:p w:rsidR="000F5F17" w:rsidRPr="00406AA3" w:rsidRDefault="000F5F17" w:rsidP="000F5F17">
      <w:pPr>
        <w:tabs>
          <w:tab w:val="left" w:pos="1695"/>
        </w:tabs>
        <w:spacing w:after="0"/>
        <w:jc w:val="center"/>
        <w:rPr>
          <w:rFonts w:asciiTheme="majorHAnsi" w:hAnsiTheme="majorHAnsi"/>
          <w:sz w:val="20"/>
        </w:rPr>
      </w:pPr>
    </w:p>
    <w:p w:rsidR="006A5FE6" w:rsidRPr="006A5FE6" w:rsidRDefault="006A5FE6" w:rsidP="006A5FE6">
      <w:pPr>
        <w:jc w:val="center"/>
        <w:rPr>
          <w:rFonts w:ascii="Times New Roman" w:hAnsi="Times New Roman" w:cs="Times New Roman"/>
          <w:sz w:val="30"/>
          <w:szCs w:val="30"/>
        </w:rPr>
      </w:pPr>
      <w:r w:rsidRPr="006A5FE6">
        <w:rPr>
          <w:rFonts w:ascii="Times New Roman" w:hAnsi="Times New Roman" w:cs="Times New Roman"/>
          <w:sz w:val="30"/>
          <w:szCs w:val="30"/>
        </w:rPr>
        <w:t>Первая среда месяца с 15.00 до 17.00</w:t>
      </w:r>
    </w:p>
    <w:p w:rsidR="006A5FE6" w:rsidRDefault="006A5FE6" w:rsidP="006A5FE6">
      <w:pPr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 w:rsidRPr="006A5FE6">
        <w:rPr>
          <w:rFonts w:ascii="Times New Roman" w:hAnsi="Times New Roman" w:cs="Times New Roman"/>
          <w:sz w:val="30"/>
          <w:szCs w:val="30"/>
        </w:rPr>
        <w:t>г.Коссово</w:t>
      </w:r>
      <w:proofErr w:type="spellEnd"/>
      <w:r w:rsidRPr="006A5FE6">
        <w:rPr>
          <w:rFonts w:ascii="Times New Roman" w:hAnsi="Times New Roman" w:cs="Times New Roman"/>
          <w:sz w:val="30"/>
          <w:szCs w:val="30"/>
        </w:rPr>
        <w:t xml:space="preserve">, ул. </w:t>
      </w:r>
      <w:proofErr w:type="spellStart"/>
      <w:r w:rsidRPr="006A5FE6">
        <w:rPr>
          <w:rFonts w:ascii="Times New Roman" w:hAnsi="Times New Roman" w:cs="Times New Roman"/>
          <w:sz w:val="30"/>
          <w:szCs w:val="30"/>
        </w:rPr>
        <w:t>Я.Купалы</w:t>
      </w:r>
      <w:proofErr w:type="spellEnd"/>
      <w:r w:rsidRPr="006A5FE6">
        <w:rPr>
          <w:rFonts w:ascii="Times New Roman" w:hAnsi="Times New Roman" w:cs="Times New Roman"/>
          <w:sz w:val="30"/>
          <w:szCs w:val="30"/>
        </w:rPr>
        <w:t xml:space="preserve">, 10, </w:t>
      </w:r>
      <w:proofErr w:type="spellStart"/>
      <w:r w:rsidRPr="006A5FE6">
        <w:rPr>
          <w:rFonts w:ascii="Times New Roman" w:hAnsi="Times New Roman" w:cs="Times New Roman"/>
          <w:sz w:val="30"/>
          <w:szCs w:val="30"/>
        </w:rPr>
        <w:t>каб</w:t>
      </w:r>
      <w:proofErr w:type="spellEnd"/>
      <w:r w:rsidRPr="006A5FE6">
        <w:rPr>
          <w:rFonts w:ascii="Times New Roman" w:hAnsi="Times New Roman" w:cs="Times New Roman"/>
          <w:sz w:val="30"/>
          <w:szCs w:val="30"/>
        </w:rPr>
        <w:t>. 201,</w:t>
      </w:r>
    </w:p>
    <w:p w:rsidR="006A5FE6" w:rsidRPr="006A5FE6" w:rsidRDefault="006A5FE6" w:rsidP="006A5FE6">
      <w:pPr>
        <w:jc w:val="center"/>
        <w:rPr>
          <w:rFonts w:ascii="Times New Roman" w:hAnsi="Times New Roman" w:cs="Times New Roman"/>
          <w:sz w:val="30"/>
          <w:szCs w:val="30"/>
        </w:rPr>
      </w:pPr>
      <w:r w:rsidRPr="006A5FE6">
        <w:rPr>
          <w:rFonts w:ascii="Times New Roman" w:hAnsi="Times New Roman" w:cs="Times New Roman"/>
          <w:sz w:val="30"/>
          <w:szCs w:val="30"/>
        </w:rPr>
        <w:t xml:space="preserve"> ГУО «Коссовская средняя школа им. А. Зайко»</w:t>
      </w:r>
    </w:p>
    <w:p w:rsidR="000F5F17" w:rsidRPr="006A5FE6" w:rsidRDefault="000F5F17" w:rsidP="006A5FE6">
      <w:pPr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9A46A2">
        <w:rPr>
          <w:rFonts w:ascii="Times New Roman" w:hAnsi="Times New Roman" w:cs="Times New Roman"/>
          <w:b/>
          <w:sz w:val="30"/>
          <w:szCs w:val="30"/>
        </w:rPr>
        <w:t>тел</w:t>
      </w:r>
      <w:r w:rsidRPr="00B94CE2">
        <w:rPr>
          <w:rFonts w:ascii="Times New Roman" w:hAnsi="Times New Roman" w:cs="Times New Roman"/>
          <w:sz w:val="30"/>
          <w:szCs w:val="30"/>
        </w:rPr>
        <w:t xml:space="preserve">. </w:t>
      </w:r>
      <w:r w:rsidR="006A5FE6" w:rsidRPr="006A5FE6">
        <w:rPr>
          <w:rFonts w:ascii="Times New Roman" w:eastAsia="Times New Roman" w:hAnsi="Times New Roman" w:cs="Times New Roman"/>
          <w:sz w:val="30"/>
          <w:szCs w:val="30"/>
          <w:lang w:val="be-BY"/>
        </w:rPr>
        <w:t>8 016 45 2 22 38</w:t>
      </w:r>
    </w:p>
    <w:sectPr w:rsidR="000F5F17" w:rsidRPr="006A5FE6">
      <w:footerReference w:type="default" r:id="rId13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E16" w:rsidRDefault="002F1E16">
      <w:pPr>
        <w:spacing w:after="0" w:line="240" w:lineRule="auto"/>
      </w:pPr>
      <w:r>
        <w:separator/>
      </w:r>
    </w:p>
  </w:endnote>
  <w:endnote w:type="continuationSeparator" w:id="0">
    <w:p w:rsidR="002F1E16" w:rsidRDefault="002F1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F17" w:rsidRDefault="000F5F17">
    <w:pPr>
      <w:pStyle w:val="afa"/>
    </w:pPr>
  </w:p>
  <w:p w:rsidR="003E5E36" w:rsidRDefault="00E37352">
    <w:pPr>
      <w:pStyle w:val="af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B4C73" wp14:editId="6D50CB8A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E36" w:rsidRDefault="003E5E36">
                          <w:pPr>
                            <w:pStyle w:val="aa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771B4C73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35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" filled="f" stroked="f">
              <v:textbox style="mso-fit-shape-to-text:t" inset=",0,,0">
                <w:txbxContent>
                  <w:p w:rsidR="003E5E36" w:rsidRDefault="003E5E36">
                    <w:pPr>
                      <w:pStyle w:val="aa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834A11" wp14:editId="6CBD4CA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4F577427" id="Прямоугольник 4" o:spid="_x0000_s1026" style="position:absolute;margin-left:0;margin-top:0;width:539.25pt;height:717.7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" filled="f" strokecolor="black [3213]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2BD39B" wp14:editId="1061B276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498475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Прямоугольник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1EED2EDE" id="Прямоугольник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" fillcolor="black [3213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E16" w:rsidRDefault="002F1E16">
      <w:pPr>
        <w:spacing w:after="0" w:line="240" w:lineRule="auto"/>
      </w:pPr>
      <w:r>
        <w:separator/>
      </w:r>
    </w:p>
  </w:footnote>
  <w:footnote w:type="continuationSeparator" w:id="0">
    <w:p w:rsidR="002F1E16" w:rsidRDefault="002F1E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E78"/>
    <w:rsid w:val="000F5F17"/>
    <w:rsid w:val="00181208"/>
    <w:rsid w:val="00212749"/>
    <w:rsid w:val="002564BE"/>
    <w:rsid w:val="002643A2"/>
    <w:rsid w:val="002F1E16"/>
    <w:rsid w:val="003E5E36"/>
    <w:rsid w:val="003F374D"/>
    <w:rsid w:val="00406AA3"/>
    <w:rsid w:val="0047724C"/>
    <w:rsid w:val="004A3616"/>
    <w:rsid w:val="004C0E78"/>
    <w:rsid w:val="0052231D"/>
    <w:rsid w:val="00523547"/>
    <w:rsid w:val="0059070F"/>
    <w:rsid w:val="005A0365"/>
    <w:rsid w:val="00607657"/>
    <w:rsid w:val="006A5FE6"/>
    <w:rsid w:val="0082732F"/>
    <w:rsid w:val="009848DA"/>
    <w:rsid w:val="009A46A2"/>
    <w:rsid w:val="00A8173A"/>
    <w:rsid w:val="00BA1B99"/>
    <w:rsid w:val="00E37352"/>
    <w:rsid w:val="00E92C96"/>
    <w:rsid w:val="00F104D5"/>
    <w:rsid w:val="00F50EF9"/>
    <w:rsid w:val="00F65FCA"/>
    <w:rsid w:val="00FA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3836930-0520-448E-8BAC-D9854084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88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Emphasis"/>
    <w:basedOn w:val="a0"/>
    <w:uiPriority w:val="20"/>
    <w:qFormat/>
    <w:rPr>
      <w:i/>
      <w:iCs/>
    </w:rPr>
  </w:style>
  <w:style w:type="paragraph" w:styleId="aa">
    <w:name w:val="No Spacing"/>
    <w:link w:val="ab"/>
    <w:uiPriority w:val="1"/>
    <w:qFormat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7A7A7A" w:themeColor="accent1"/>
      <w:sz w:val="28"/>
    </w:rPr>
  </w:style>
  <w:style w:type="paragraph" w:styleId="ad">
    <w:name w:val="Intense Quote"/>
    <w:basedOn w:val="a"/>
    <w:next w:val="a"/>
    <w:link w:val="ae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ae">
    <w:name w:val="Выделенная цитата Знак"/>
    <w:basedOn w:val="a0"/>
    <w:link w:val="ad"/>
    <w:uiPriority w:val="30"/>
    <w:rPr>
      <w:b/>
      <w:bCs/>
      <w:i/>
      <w:iCs/>
      <w:color w:val="7F7F7F" w:themeColor="text1" w:themeTint="80"/>
      <w:sz w:val="26"/>
    </w:rPr>
  </w:style>
  <w:style w:type="character" w:styleId="af">
    <w:name w:val="Subtle Emphasis"/>
    <w:basedOn w:val="a0"/>
    <w:uiPriority w:val="19"/>
    <w:qFormat/>
    <w:rPr>
      <w:i/>
      <w:iCs/>
      <w:color w:val="7A7A7A" w:themeColor="accent1"/>
    </w:rPr>
  </w:style>
  <w:style w:type="character" w:styleId="af0">
    <w:name w:val="Intense Emphasis"/>
    <w:basedOn w:val="a0"/>
    <w:uiPriority w:val="21"/>
    <w:qFormat/>
    <w:rPr>
      <w:b/>
      <w:bCs/>
      <w:i/>
      <w:iCs/>
      <w:color w:val="D1282E" w:themeColor="text2"/>
    </w:rPr>
  </w:style>
  <w:style w:type="character" w:styleId="af1">
    <w:name w:val="Subtle Reference"/>
    <w:basedOn w:val="a0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af2">
    <w:name w:val="Intense Reference"/>
    <w:basedOn w:val="a0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af3">
    <w:name w:val="Book Title"/>
    <w:basedOn w:val="a0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af4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character" w:styleId="af7">
    <w:name w:val="Placeholder Text"/>
    <w:basedOn w:val="a0"/>
    <w:uiPriority w:val="99"/>
    <w:rPr>
      <w:color w:val="808080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Essential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69CB42C8A1411198E1AF847B58AA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F77E11-E525-4CD4-81BF-8BC3525B2128}"/>
      </w:docPartPr>
      <w:docPartBody>
        <w:p w:rsidR="006E772E" w:rsidRDefault="006E772E">
          <w:pPr>
            <w:pStyle w:val="1D69CB42C8A1411198E1AF847B58AA2B"/>
          </w:pPr>
          <w:r>
            <w:t>[Название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72E"/>
    <w:rsid w:val="006079EA"/>
    <w:rsid w:val="006151F5"/>
    <w:rsid w:val="006E772E"/>
    <w:rsid w:val="007F66CB"/>
    <w:rsid w:val="00A05FDA"/>
    <w:rsid w:val="00F7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 w:line="288" w:lineRule="auto"/>
      <w:outlineLvl w:val="0"/>
    </w:pPr>
    <w:rPr>
      <w:rFonts w:asciiTheme="majorHAnsi" w:eastAsiaTheme="majorEastAsia" w:hAnsiTheme="majorHAnsi" w:cstheme="majorBidi"/>
      <w:bCs/>
      <w:caps/>
      <w:color w:val="5B9BD5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288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D69CB42C8A1411198E1AF847B58AA2B">
    <w:name w:val="1D69CB42C8A1411198E1AF847B58AA2B"/>
  </w:style>
  <w:style w:type="paragraph" w:customStyle="1" w:styleId="75733951DD634AFD8621E22FDD26D809">
    <w:name w:val="75733951DD634AFD8621E22FDD26D80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caps/>
      <w:color w:val="5B9BD5" w:themeColor="accen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eastAsiaTheme="majorEastAsia" w:cstheme="majorBidi"/>
      <w:b/>
      <w:bCs/>
      <w:caps/>
      <w:color w:val="44546A" w:themeColor="text2"/>
    </w:rPr>
  </w:style>
  <w:style w:type="paragraph" w:customStyle="1" w:styleId="F4311A883D294E7BA175A0CB125D3619">
    <w:name w:val="F4311A883D294E7BA175A0CB125D3619"/>
  </w:style>
  <w:style w:type="paragraph" w:customStyle="1" w:styleId="C2C85274E34248179D5C6D20B93E4C6B">
    <w:name w:val="C2C85274E34248179D5C6D20B93E4C6B"/>
    <w:rsid w:val="006151F5"/>
    <w:pPr>
      <w:spacing w:after="160" w:line="259" w:lineRule="auto"/>
    </w:pPr>
  </w:style>
  <w:style w:type="paragraph" w:customStyle="1" w:styleId="BCAA021C86A84A8089CB8A6C72A5A8AA">
    <w:name w:val="BCAA021C86A84A8089CB8A6C72A5A8AA"/>
    <w:rsid w:val="006151F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94457-3D86-4FE4-BB60-6C24FD7A1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EssentialReport</Template>
  <TotalTime>39</TotalTime>
  <Pages>3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ЮЗЕФОВИЧ                                      ВАСИЛИЙ МИХАЙЛОВИЧ</vt:lpstr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ЮЗЕФОВИЧ                                      ВАСИЛИЙ МИХАЙЛОВИЧ</dc:title>
  <dc:subject>УЗ «ИвацЕВИЧСКАЯ ЦРБ»,                 ГЛАВНЫЙ ВРАЧ </dc:subject>
  <dc:creator>Денис Селедчик</dc:creator>
  <cp:lastModifiedBy>Елена В. Бонда</cp:lastModifiedBy>
  <cp:revision>9</cp:revision>
  <cp:lastPrinted>2024-04-22T08:04:00Z</cp:lastPrinted>
  <dcterms:created xsi:type="dcterms:W3CDTF">2024-04-18T10:38:00Z</dcterms:created>
  <dcterms:modified xsi:type="dcterms:W3CDTF">2024-04-22T14:23:00Z</dcterms:modified>
</cp:coreProperties>
</file>